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C3FA4" w14:textId="0D122567" w:rsidR="00191316" w:rsidRDefault="00E16C84" w:rsidP="00C50B4B">
      <w:pPr>
        <w:pStyle w:val="Heading1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6DD37FCA" wp14:editId="6F0B2BDB">
            <wp:simplePos x="0" y="0"/>
            <wp:positionH relativeFrom="margin">
              <wp:posOffset>-171450</wp:posOffset>
            </wp:positionH>
            <wp:positionV relativeFrom="paragraph">
              <wp:posOffset>-175259</wp:posOffset>
            </wp:positionV>
            <wp:extent cx="836845" cy="820882"/>
            <wp:effectExtent l="0" t="0" r="1905" b="0"/>
            <wp:wrapNone/>
            <wp:docPr id="979840410" name="Picture 3" descr="logo: Always Learning, Inclusive, Ambitiou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40410" name="Picture 3" descr="logo: Always Learning, Inclusive, Ambitiou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3" cy="8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12211504" wp14:editId="092F3848">
            <wp:simplePos x="0" y="0"/>
            <wp:positionH relativeFrom="column">
              <wp:posOffset>5818909</wp:posOffset>
            </wp:positionH>
            <wp:positionV relativeFrom="paragraph">
              <wp:posOffset>-175260</wp:posOffset>
            </wp:positionV>
            <wp:extent cx="857250" cy="685800"/>
            <wp:effectExtent l="0" t="0" r="0" b="0"/>
            <wp:wrapNone/>
            <wp:docPr id="1389155749" name="Picture 2" descr="logo: Bracknell Forest Council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55749" name="Picture 2" descr="logo: Bracknell Forest Council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29" cy="68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DC890" w14:textId="29CF1198" w:rsidR="0054681A" w:rsidRDefault="0054681A" w:rsidP="00191316">
      <w:pPr>
        <w:jc w:val="center"/>
        <w:rPr>
          <w:rFonts w:ascii="Arial" w:hAnsi="Arial" w:cs="Arial"/>
          <w:sz w:val="32"/>
          <w:szCs w:val="32"/>
          <w:lang w:val="en-GB"/>
        </w:rPr>
      </w:pPr>
    </w:p>
    <w:p w14:paraId="4A35A2AB" w14:textId="4D178D38" w:rsidR="0054681A" w:rsidRDefault="0054681A" w:rsidP="00191316">
      <w:pPr>
        <w:jc w:val="center"/>
        <w:rPr>
          <w:rFonts w:ascii="Arial" w:hAnsi="Arial" w:cs="Arial"/>
          <w:sz w:val="32"/>
          <w:szCs w:val="32"/>
          <w:lang w:val="en-GB"/>
        </w:rPr>
      </w:pPr>
    </w:p>
    <w:p w14:paraId="7DCDBE7D" w14:textId="4B7D4B0E" w:rsidR="00191316" w:rsidRPr="00241E42" w:rsidRDefault="00191316" w:rsidP="00C50B4B">
      <w:pPr>
        <w:pStyle w:val="Heading1"/>
        <w:rPr>
          <w:b w:val="0"/>
          <w:bCs/>
          <w:sz w:val="36"/>
          <w:szCs w:val="36"/>
          <w:lang w:val="en-GB"/>
        </w:rPr>
      </w:pPr>
      <w:r w:rsidRPr="00241E42">
        <w:rPr>
          <w:b w:val="0"/>
          <w:bCs/>
          <w:sz w:val="36"/>
          <w:szCs w:val="36"/>
          <w:lang w:val="en-GB"/>
        </w:rPr>
        <w:t>Employee</w:t>
      </w:r>
      <w:r w:rsidR="00FF247D" w:rsidRPr="00241E42">
        <w:rPr>
          <w:b w:val="0"/>
          <w:bCs/>
          <w:sz w:val="36"/>
          <w:szCs w:val="36"/>
          <w:lang w:val="en-GB"/>
        </w:rPr>
        <w:t xml:space="preserve"> </w:t>
      </w:r>
      <w:r w:rsidR="001A308B" w:rsidRPr="00241E42">
        <w:rPr>
          <w:b w:val="0"/>
          <w:bCs/>
          <w:sz w:val="36"/>
          <w:szCs w:val="36"/>
          <w:lang w:val="en-GB"/>
        </w:rPr>
        <w:t>r</w:t>
      </w:r>
      <w:r w:rsidRPr="00241E42">
        <w:rPr>
          <w:b w:val="0"/>
          <w:bCs/>
          <w:sz w:val="36"/>
          <w:szCs w:val="36"/>
          <w:lang w:val="en-GB"/>
        </w:rPr>
        <w:t>eferral form</w:t>
      </w:r>
    </w:p>
    <w:p w14:paraId="1D945AE2" w14:textId="77777777" w:rsidR="001A308B" w:rsidRDefault="001A308B" w:rsidP="00191316">
      <w:pPr>
        <w:jc w:val="center"/>
        <w:rPr>
          <w:rFonts w:ascii="Arial" w:hAnsi="Arial" w:cs="Arial"/>
          <w:sz w:val="32"/>
          <w:szCs w:val="32"/>
          <w:u w:val="single"/>
          <w:lang w:val="en-GB"/>
        </w:rPr>
      </w:pPr>
    </w:p>
    <w:p w14:paraId="37803A7C" w14:textId="08CC687B" w:rsidR="003802BB" w:rsidRDefault="00191316" w:rsidP="00191316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  <w:lang w:val="en-GB"/>
        </w:rPr>
      </w:pPr>
      <w:r w:rsidRPr="00191316">
        <w:rPr>
          <w:rFonts w:ascii="Arial" w:hAnsi="Arial" w:cs="Arial"/>
          <w:sz w:val="22"/>
          <w:szCs w:val="22"/>
          <w:lang w:val="en-GB"/>
        </w:rPr>
        <w:t xml:space="preserve">To refer a potential employee, </w:t>
      </w:r>
      <w:r w:rsidR="007A31D3">
        <w:rPr>
          <w:rFonts w:ascii="Arial" w:hAnsi="Arial" w:cs="Arial"/>
          <w:sz w:val="22"/>
          <w:szCs w:val="22"/>
          <w:lang w:val="en-GB"/>
        </w:rPr>
        <w:t>fill in</w:t>
      </w:r>
      <w:r w:rsidRPr="00191316">
        <w:rPr>
          <w:rFonts w:ascii="Arial" w:hAnsi="Arial" w:cs="Arial"/>
          <w:sz w:val="22"/>
          <w:szCs w:val="22"/>
          <w:lang w:val="en-GB"/>
        </w:rPr>
        <w:t xml:space="preserve"> the </w:t>
      </w:r>
      <w:r w:rsidR="007A31D3">
        <w:rPr>
          <w:rFonts w:ascii="Arial" w:hAnsi="Arial" w:cs="Arial"/>
          <w:sz w:val="22"/>
          <w:szCs w:val="22"/>
          <w:lang w:val="en-GB"/>
        </w:rPr>
        <w:t>employee and candidate information fields below.</w:t>
      </w:r>
    </w:p>
    <w:p w14:paraId="237BE101" w14:textId="77777777" w:rsidR="003802BB" w:rsidRDefault="003802BB" w:rsidP="003802BB">
      <w:pPr>
        <w:pStyle w:val="ListParagraph"/>
        <w:rPr>
          <w:rFonts w:ascii="Arial" w:hAnsi="Arial" w:cs="Arial"/>
          <w:sz w:val="22"/>
          <w:szCs w:val="22"/>
          <w:lang w:val="en-GB"/>
        </w:rPr>
      </w:pPr>
    </w:p>
    <w:p w14:paraId="1993B1E8" w14:textId="404235AF" w:rsidR="00191316" w:rsidRPr="00CE563F" w:rsidRDefault="007A31D3" w:rsidP="00191316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Then email the document to: </w:t>
      </w:r>
      <w:r w:rsidR="002D5920" w:rsidRPr="002D5920">
        <w:rPr>
          <w:rFonts w:ascii="Arial" w:hAnsi="Arial" w:cs="Arial"/>
          <w:sz w:val="22"/>
          <w:szCs w:val="22"/>
          <w:lang w:val="en-GB"/>
        </w:rPr>
        <w:t>recruitment@bracknell-forest.gov.uk</w:t>
      </w:r>
    </w:p>
    <w:p w14:paraId="521CC2BC" w14:textId="77777777" w:rsidR="00191316" w:rsidRPr="00CE563F" w:rsidRDefault="00191316" w:rsidP="00191316">
      <w:pPr>
        <w:pStyle w:val="ListParagraph"/>
        <w:rPr>
          <w:rFonts w:ascii="Arial" w:hAnsi="Arial" w:cs="Arial"/>
          <w:sz w:val="22"/>
          <w:szCs w:val="22"/>
          <w:lang w:val="en-GB"/>
        </w:rPr>
      </w:pPr>
    </w:p>
    <w:p w14:paraId="34677BA4" w14:textId="463AE561" w:rsidR="00191316" w:rsidRPr="000850FD" w:rsidRDefault="00191316" w:rsidP="000850FD">
      <w:pPr>
        <w:ind w:left="360"/>
        <w:rPr>
          <w:rFonts w:ascii="Arial" w:hAnsi="Arial" w:cs="Arial"/>
          <w:sz w:val="22"/>
          <w:szCs w:val="22"/>
          <w:lang w:val="en-GB"/>
        </w:rPr>
      </w:pPr>
      <w:r w:rsidRPr="000850FD">
        <w:rPr>
          <w:rFonts w:ascii="Arial" w:hAnsi="Arial" w:cs="Arial"/>
          <w:sz w:val="22"/>
          <w:szCs w:val="22"/>
          <w:lang w:val="en-GB"/>
        </w:rPr>
        <w:t xml:space="preserve">If the candidate referred has selected ‘referred by a friend’ on their application form and </w:t>
      </w:r>
      <w:r w:rsidR="00E24619" w:rsidRPr="000850FD">
        <w:rPr>
          <w:rFonts w:ascii="Arial" w:hAnsi="Arial" w:cs="Arial"/>
          <w:sz w:val="22"/>
          <w:szCs w:val="22"/>
          <w:lang w:val="en-GB"/>
        </w:rPr>
        <w:t>is</w:t>
      </w:r>
      <w:r w:rsidRPr="000850FD">
        <w:rPr>
          <w:rFonts w:ascii="Arial" w:hAnsi="Arial" w:cs="Arial"/>
          <w:sz w:val="22"/>
          <w:szCs w:val="22"/>
          <w:lang w:val="en-GB"/>
        </w:rPr>
        <w:t xml:space="preserve"> successfully appointed, you will</w:t>
      </w:r>
      <w:r w:rsidR="00F86DD4" w:rsidRPr="000850FD">
        <w:rPr>
          <w:rFonts w:ascii="Arial" w:hAnsi="Arial" w:cs="Arial"/>
          <w:sz w:val="22"/>
          <w:szCs w:val="22"/>
          <w:lang w:val="en-GB"/>
        </w:rPr>
        <w:t xml:space="preserve"> receive a </w:t>
      </w:r>
      <w:r w:rsidRPr="000850FD">
        <w:rPr>
          <w:rFonts w:ascii="Arial" w:hAnsi="Arial" w:cs="Arial"/>
          <w:sz w:val="22"/>
          <w:szCs w:val="22"/>
          <w:lang w:val="en-GB"/>
        </w:rPr>
        <w:t xml:space="preserve">referral </w:t>
      </w:r>
      <w:r w:rsidR="00E24619" w:rsidRPr="000850FD">
        <w:rPr>
          <w:rFonts w:ascii="Arial" w:hAnsi="Arial" w:cs="Arial"/>
          <w:sz w:val="22"/>
          <w:szCs w:val="22"/>
          <w:lang w:val="en-GB"/>
        </w:rPr>
        <w:t>payment</w:t>
      </w:r>
      <w:r w:rsidRPr="000850FD">
        <w:rPr>
          <w:rFonts w:ascii="Arial" w:hAnsi="Arial" w:cs="Arial"/>
          <w:sz w:val="22"/>
          <w:szCs w:val="22"/>
          <w:lang w:val="en-GB"/>
        </w:rPr>
        <w:t xml:space="preserve"> of £500</w:t>
      </w:r>
      <w:r w:rsidR="00733AED" w:rsidRPr="000850FD">
        <w:rPr>
          <w:rFonts w:ascii="Arial" w:hAnsi="Arial" w:cs="Arial"/>
          <w:sz w:val="22"/>
          <w:szCs w:val="22"/>
          <w:lang w:val="en-GB"/>
        </w:rPr>
        <w:t xml:space="preserve">, </w:t>
      </w:r>
      <w:r w:rsidRPr="000850FD">
        <w:rPr>
          <w:rFonts w:ascii="Arial" w:hAnsi="Arial" w:cs="Arial"/>
          <w:sz w:val="22"/>
          <w:szCs w:val="22"/>
          <w:lang w:val="en-GB"/>
        </w:rPr>
        <w:t>in two instalments</w:t>
      </w:r>
      <w:r w:rsidR="00E535AC" w:rsidRPr="000850FD">
        <w:rPr>
          <w:rFonts w:ascii="Arial" w:hAnsi="Arial" w:cs="Arial"/>
          <w:sz w:val="22"/>
          <w:szCs w:val="22"/>
          <w:lang w:val="en-GB"/>
        </w:rPr>
        <w:t>, s</w:t>
      </w:r>
      <w:r w:rsidRPr="000850FD">
        <w:rPr>
          <w:rFonts w:ascii="Arial" w:hAnsi="Arial" w:cs="Arial"/>
          <w:sz w:val="22"/>
          <w:szCs w:val="22"/>
          <w:lang w:val="en-GB"/>
        </w:rPr>
        <w:t xml:space="preserve">ubject to deductions for pension, </w:t>
      </w:r>
      <w:r w:rsidR="006D20CE" w:rsidRPr="000850FD">
        <w:rPr>
          <w:rFonts w:ascii="Arial" w:hAnsi="Arial" w:cs="Arial"/>
          <w:sz w:val="22"/>
          <w:szCs w:val="22"/>
          <w:lang w:val="en-GB"/>
        </w:rPr>
        <w:t>tax,</w:t>
      </w:r>
      <w:r w:rsidRPr="000850FD">
        <w:rPr>
          <w:rFonts w:ascii="Arial" w:hAnsi="Arial" w:cs="Arial"/>
          <w:sz w:val="22"/>
          <w:szCs w:val="22"/>
          <w:lang w:val="en-GB"/>
        </w:rPr>
        <w:t xml:space="preserve"> and NI</w:t>
      </w:r>
      <w:r w:rsidR="00DC00CC" w:rsidRPr="000850FD">
        <w:rPr>
          <w:rFonts w:ascii="Arial" w:hAnsi="Arial" w:cs="Arial"/>
          <w:sz w:val="22"/>
          <w:szCs w:val="22"/>
          <w:lang w:val="en-GB"/>
        </w:rPr>
        <w:t>, as</w:t>
      </w:r>
      <w:r w:rsidRPr="000850FD">
        <w:rPr>
          <w:rFonts w:ascii="Arial" w:hAnsi="Arial" w:cs="Arial"/>
          <w:sz w:val="22"/>
          <w:szCs w:val="22"/>
          <w:lang w:val="en-GB"/>
        </w:rPr>
        <w:t xml:space="preserve"> applicable. </w:t>
      </w:r>
    </w:p>
    <w:p w14:paraId="34C76F20" w14:textId="77777777" w:rsidR="00191316" w:rsidRDefault="00191316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E1803" w14:paraId="6C902200" w14:textId="77777777" w:rsidTr="000365EF">
        <w:tc>
          <w:tcPr>
            <w:tcW w:w="9016" w:type="dxa"/>
            <w:shd w:val="clear" w:color="auto" w:fill="4FA6E0" w:themeFill="accent2" w:themeFillTint="80"/>
          </w:tcPr>
          <w:p w14:paraId="15620615" w14:textId="0EA6A52A" w:rsidR="002E1803" w:rsidRDefault="002E1803" w:rsidP="002563F6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0365E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Employee </w:t>
            </w:r>
            <w:r w:rsidR="005F10B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</w:t>
            </w:r>
            <w:r w:rsidRPr="000365E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nformation</w:t>
            </w:r>
            <w:r w:rsidR="00DC00CC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765523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–</w:t>
            </w:r>
            <w:r w:rsidR="00DC00CC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5F10B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</w:t>
            </w:r>
            <w:r w:rsidR="00765523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aking the </w:t>
            </w:r>
            <w:r w:rsidR="005F10B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r</w:t>
            </w:r>
            <w:r w:rsidR="00765523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eferral</w:t>
            </w:r>
          </w:p>
        </w:tc>
      </w:tr>
    </w:tbl>
    <w:p w14:paraId="2C5468DE" w14:textId="77777777" w:rsidR="00CE12A2" w:rsidRDefault="00CE12A2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CE12A2" w14:paraId="01A9DA0A" w14:textId="77777777" w:rsidTr="002E1803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11CE493" w14:textId="7CDE9E73" w:rsidR="00CE12A2" w:rsidRPr="002E1803" w:rsidRDefault="00CE12A2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>Employee name</w:t>
            </w:r>
            <w:r w:rsidR="002E1803" w:rsidRPr="002E1803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7036" w:type="dxa"/>
            <w:tcBorders>
              <w:left w:val="nil"/>
              <w:right w:val="nil"/>
            </w:tcBorders>
          </w:tcPr>
          <w:p w14:paraId="1C79A489" w14:textId="77777777" w:rsidR="00CE12A2" w:rsidRDefault="00CE12A2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E12A2" w14:paraId="2841A8A5" w14:textId="77777777" w:rsidTr="002E1803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C1E62EF" w14:textId="395431D7" w:rsidR="00CE12A2" w:rsidRPr="002E1803" w:rsidRDefault="00CE12A2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>Team/department</w:t>
            </w:r>
            <w:r w:rsidR="002E1803" w:rsidRPr="002E1803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7036" w:type="dxa"/>
            <w:tcBorders>
              <w:left w:val="nil"/>
              <w:right w:val="nil"/>
            </w:tcBorders>
          </w:tcPr>
          <w:p w14:paraId="64C65898" w14:textId="77777777" w:rsidR="00CE12A2" w:rsidRDefault="00CE12A2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E12A2" w14:paraId="68671B24" w14:textId="77777777" w:rsidTr="002E1803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9EF8B38" w14:textId="3CA2B364" w:rsidR="00CE12A2" w:rsidRPr="002E1803" w:rsidRDefault="00CE12A2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>Email</w:t>
            </w:r>
            <w:r w:rsidR="002E1803" w:rsidRPr="002E1803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7036" w:type="dxa"/>
            <w:tcBorders>
              <w:left w:val="nil"/>
              <w:right w:val="nil"/>
            </w:tcBorders>
          </w:tcPr>
          <w:p w14:paraId="75BCD5E8" w14:textId="77777777" w:rsidR="00CE12A2" w:rsidRDefault="00CE12A2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E12A2" w14:paraId="51D104EE" w14:textId="77777777" w:rsidTr="002E1803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68929A4" w14:textId="37A580E9" w:rsidR="00CE12A2" w:rsidRPr="002E1803" w:rsidRDefault="00CE12A2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>Date submitted</w:t>
            </w:r>
            <w:r w:rsidR="002E1803" w:rsidRPr="002E1803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7036" w:type="dxa"/>
            <w:tcBorders>
              <w:left w:val="nil"/>
              <w:right w:val="nil"/>
            </w:tcBorders>
          </w:tcPr>
          <w:p w14:paraId="670F5231" w14:textId="77777777" w:rsidR="00CE12A2" w:rsidRDefault="00CE12A2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594F0E4" w14:textId="77777777" w:rsidR="00191316" w:rsidRDefault="00191316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365EF" w14:paraId="1BD8646E" w14:textId="77777777" w:rsidTr="000365EF">
        <w:tc>
          <w:tcPr>
            <w:tcW w:w="9016" w:type="dxa"/>
            <w:shd w:val="clear" w:color="auto" w:fill="4FA6E0" w:themeFill="accent2" w:themeFillTint="80"/>
          </w:tcPr>
          <w:p w14:paraId="67D2C4E5" w14:textId="649A25EB" w:rsidR="000365EF" w:rsidRPr="000365EF" w:rsidRDefault="00044D90" w:rsidP="2B1C8E27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Candidate</w:t>
            </w:r>
            <w:r w:rsidR="000365EF" w:rsidRPr="008A153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5F10B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</w:t>
            </w:r>
            <w:r w:rsidR="000365EF" w:rsidRPr="008A153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nformation</w:t>
            </w:r>
          </w:p>
        </w:tc>
      </w:tr>
    </w:tbl>
    <w:p w14:paraId="60D673C7" w14:textId="77777777" w:rsidR="002E1803" w:rsidRDefault="002E1803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2E1803" w14:paraId="5107A10D" w14:textId="77777777" w:rsidTr="002E1803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5CEBCC" w14:textId="2AC2A0D5" w:rsidR="002E1803" w:rsidRPr="002E1803" w:rsidRDefault="002E1803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 xml:space="preserve">Name of </w:t>
            </w:r>
            <w:r w:rsidR="00F7400E">
              <w:rPr>
                <w:rFonts w:ascii="Arial" w:hAnsi="Arial" w:cs="Arial"/>
                <w:sz w:val="20"/>
                <w:szCs w:val="20"/>
                <w:lang w:val="en-GB"/>
              </w:rPr>
              <w:t>candidate</w:t>
            </w: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5902" w:type="dxa"/>
            <w:tcBorders>
              <w:left w:val="nil"/>
              <w:right w:val="nil"/>
            </w:tcBorders>
          </w:tcPr>
          <w:p w14:paraId="0DCEC927" w14:textId="77777777" w:rsidR="002E1803" w:rsidRDefault="002E1803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E1803" w14:paraId="1A9B933B" w14:textId="77777777" w:rsidTr="002E1803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BA5F4B" w14:textId="4EE7BA90" w:rsidR="002E1803" w:rsidRPr="002E1803" w:rsidRDefault="002E1803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 xml:space="preserve">Position </w:t>
            </w:r>
            <w:r w:rsidR="005F10BF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="006D20CE">
              <w:rPr>
                <w:rFonts w:ascii="Arial" w:hAnsi="Arial" w:cs="Arial"/>
                <w:sz w:val="20"/>
                <w:szCs w:val="20"/>
                <w:lang w:val="en-GB"/>
              </w:rPr>
              <w:t>pplied</w:t>
            </w: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 xml:space="preserve"> for:</w:t>
            </w:r>
          </w:p>
        </w:tc>
        <w:tc>
          <w:tcPr>
            <w:tcW w:w="5902" w:type="dxa"/>
            <w:tcBorders>
              <w:left w:val="nil"/>
              <w:right w:val="nil"/>
            </w:tcBorders>
          </w:tcPr>
          <w:p w14:paraId="04E6857C" w14:textId="77777777" w:rsidR="002E1803" w:rsidRDefault="002E1803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E1803" w14:paraId="278F9A30" w14:textId="77777777" w:rsidTr="002E1803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D6C0637" w14:textId="0F144260" w:rsidR="002E1803" w:rsidRPr="002E1803" w:rsidRDefault="002E1803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>Jobs</w:t>
            </w:r>
            <w:r w:rsidR="00F7400E">
              <w:rPr>
                <w:rFonts w:ascii="Arial" w:hAnsi="Arial" w:cs="Arial"/>
                <w:sz w:val="20"/>
                <w:szCs w:val="20"/>
                <w:lang w:val="en-GB"/>
              </w:rPr>
              <w:t xml:space="preserve"> G</w:t>
            </w: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 xml:space="preserve">o </w:t>
            </w:r>
            <w:r w:rsidR="00F7400E">
              <w:rPr>
                <w:rFonts w:ascii="Arial" w:hAnsi="Arial" w:cs="Arial"/>
                <w:sz w:val="20"/>
                <w:szCs w:val="20"/>
                <w:lang w:val="en-GB"/>
              </w:rPr>
              <w:t>P</w:t>
            </w: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 xml:space="preserve">ublic </w:t>
            </w:r>
            <w:r w:rsidR="00F7400E">
              <w:rPr>
                <w:rFonts w:ascii="Arial" w:hAnsi="Arial" w:cs="Arial"/>
                <w:sz w:val="20"/>
                <w:szCs w:val="20"/>
                <w:lang w:val="en-GB"/>
              </w:rPr>
              <w:t>Reference</w:t>
            </w:r>
            <w:r w:rsidRPr="002E1803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5902" w:type="dxa"/>
            <w:tcBorders>
              <w:left w:val="nil"/>
              <w:right w:val="nil"/>
            </w:tcBorders>
          </w:tcPr>
          <w:p w14:paraId="14374646" w14:textId="77777777" w:rsidR="002E1803" w:rsidRDefault="002E1803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9AD2C51" w14:textId="77777777" w:rsidR="006F7363" w:rsidRDefault="006F7363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p w14:paraId="1034665B" w14:textId="77777777" w:rsidR="002552CF" w:rsidRDefault="002552CF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7"/>
      </w:tblGrid>
      <w:tr w:rsidR="002552CF" w14:paraId="28FB083D" w14:textId="77777777" w:rsidTr="002552CF">
        <w:tc>
          <w:tcPr>
            <w:tcW w:w="9067" w:type="dxa"/>
            <w:shd w:val="clear" w:color="auto" w:fill="4FA6E0" w:themeFill="accent2" w:themeFillTint="80"/>
          </w:tcPr>
          <w:p w14:paraId="76F4D0CC" w14:textId="2A1C45FD" w:rsidR="002552CF" w:rsidRDefault="002552CF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552C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Recruitment team use only</w:t>
            </w:r>
          </w:p>
        </w:tc>
      </w:tr>
    </w:tbl>
    <w:p w14:paraId="5D87E457" w14:textId="77777777" w:rsidR="00C47BDB" w:rsidRDefault="00C47BDB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0365EF" w14:paraId="48C05219" w14:textId="77777777" w:rsidTr="00EE7DBF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14:paraId="7EFCA826" w14:textId="40D9FEB3" w:rsidR="000365EF" w:rsidRPr="00EE7DBF" w:rsidRDefault="000365EF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E7DBF">
              <w:rPr>
                <w:rFonts w:ascii="Arial" w:hAnsi="Arial" w:cs="Arial"/>
                <w:sz w:val="20"/>
                <w:szCs w:val="20"/>
                <w:lang w:val="en-GB"/>
              </w:rPr>
              <w:t>Date</w:t>
            </w:r>
            <w:r w:rsidR="000C1A4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EE7DBF">
              <w:rPr>
                <w:rFonts w:ascii="Arial" w:hAnsi="Arial" w:cs="Arial"/>
                <w:sz w:val="20"/>
                <w:szCs w:val="20"/>
                <w:lang w:val="en-GB"/>
              </w:rPr>
              <w:t>received:</w:t>
            </w:r>
          </w:p>
        </w:tc>
        <w:tc>
          <w:tcPr>
            <w:tcW w:w="6044" w:type="dxa"/>
            <w:tcBorders>
              <w:left w:val="nil"/>
              <w:right w:val="nil"/>
            </w:tcBorders>
          </w:tcPr>
          <w:p w14:paraId="3DCBA687" w14:textId="77777777" w:rsidR="000365EF" w:rsidRDefault="000365EF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365EF" w14:paraId="44AF8C98" w14:textId="77777777" w:rsidTr="00EE7DBF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14:paraId="151A66BF" w14:textId="5CC97BC8" w:rsidR="000365EF" w:rsidRPr="00EE7DBF" w:rsidRDefault="000365EF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E7DBF">
              <w:rPr>
                <w:rFonts w:ascii="Arial" w:hAnsi="Arial" w:cs="Arial"/>
                <w:sz w:val="20"/>
                <w:szCs w:val="20"/>
                <w:lang w:val="en-GB"/>
              </w:rPr>
              <w:t xml:space="preserve">Candidate successful: </w:t>
            </w:r>
          </w:p>
        </w:tc>
        <w:tc>
          <w:tcPr>
            <w:tcW w:w="6044" w:type="dxa"/>
            <w:tcBorders>
              <w:left w:val="nil"/>
              <w:right w:val="nil"/>
            </w:tcBorders>
          </w:tcPr>
          <w:p w14:paraId="30E462D0" w14:textId="3D1EAC6C" w:rsidR="000365EF" w:rsidRDefault="000C1A44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Yes/No</w:t>
            </w:r>
          </w:p>
        </w:tc>
      </w:tr>
    </w:tbl>
    <w:p w14:paraId="732FA9C3" w14:textId="77777777" w:rsidR="00EE7DBF" w:rsidRDefault="00EE7DBF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p w14:paraId="21201EEC" w14:textId="77777777" w:rsidR="00F32356" w:rsidRPr="00C47BDB" w:rsidRDefault="00F32356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0365EF" w14:paraId="32757586" w14:textId="77777777" w:rsidTr="00EE7DBF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14:paraId="41AAB6C7" w14:textId="0FA5927E" w:rsidR="000365EF" w:rsidRPr="00EE7DBF" w:rsidRDefault="000365EF" w:rsidP="2B1C8E27">
            <w:pPr>
              <w:rPr>
                <w:rFonts w:ascii="Arial" w:hAnsi="Arial" w:cs="Arial"/>
                <w:sz w:val="20"/>
                <w:szCs w:val="20"/>
              </w:rPr>
            </w:pPr>
            <w:r w:rsidRPr="00EE7DBF">
              <w:rPr>
                <w:rFonts w:ascii="Arial" w:hAnsi="Arial" w:cs="Arial"/>
                <w:sz w:val="20"/>
                <w:szCs w:val="20"/>
              </w:rPr>
              <w:t xml:space="preserve">Cost </w:t>
            </w:r>
            <w:proofErr w:type="spellStart"/>
            <w:r w:rsidR="005F10BF">
              <w:rPr>
                <w:rFonts w:ascii="Arial" w:hAnsi="Arial" w:cs="Arial"/>
                <w:sz w:val="20"/>
                <w:szCs w:val="20"/>
              </w:rPr>
              <w:t>c</w:t>
            </w:r>
            <w:r w:rsidRPr="00EE7DBF">
              <w:rPr>
                <w:rFonts w:ascii="Arial" w:hAnsi="Arial" w:cs="Arial"/>
                <w:sz w:val="20"/>
                <w:szCs w:val="20"/>
              </w:rPr>
              <w:t>entre</w:t>
            </w:r>
            <w:proofErr w:type="spellEnd"/>
            <w:r w:rsidRPr="00EE7DB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44" w:type="dxa"/>
            <w:tcBorders>
              <w:left w:val="nil"/>
              <w:right w:val="nil"/>
            </w:tcBorders>
          </w:tcPr>
          <w:p w14:paraId="4D32D72B" w14:textId="77777777" w:rsidR="000365EF" w:rsidRDefault="000365EF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365EF" w14:paraId="1CB164AA" w14:textId="77777777" w:rsidTr="002C7D31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14:paraId="5F2A548B" w14:textId="11978F64" w:rsidR="000365EF" w:rsidRPr="00EE7DBF" w:rsidRDefault="000365EF" w:rsidP="2B1C8E27">
            <w:pPr>
              <w:rPr>
                <w:rFonts w:ascii="Arial" w:hAnsi="Arial" w:cs="Arial"/>
                <w:sz w:val="20"/>
                <w:szCs w:val="20"/>
              </w:rPr>
            </w:pPr>
            <w:r w:rsidRPr="00EE7DBF">
              <w:rPr>
                <w:rFonts w:ascii="Arial" w:hAnsi="Arial" w:cs="Arial"/>
                <w:sz w:val="20"/>
                <w:szCs w:val="20"/>
              </w:rPr>
              <w:t>Candidate’s start date:</w:t>
            </w:r>
          </w:p>
        </w:tc>
        <w:tc>
          <w:tcPr>
            <w:tcW w:w="6044" w:type="dxa"/>
            <w:tcBorders>
              <w:left w:val="nil"/>
              <w:right w:val="nil"/>
            </w:tcBorders>
          </w:tcPr>
          <w:p w14:paraId="75FA418B" w14:textId="77777777" w:rsidR="000365EF" w:rsidRDefault="000365EF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365EF" w14:paraId="516932B4" w14:textId="77777777" w:rsidTr="00A2758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14:paraId="5C6F8847" w14:textId="5153BA6A" w:rsidR="000365EF" w:rsidRPr="00EE7DBF" w:rsidRDefault="00EE7DBF" w:rsidP="2B1C8E27">
            <w:pPr>
              <w:rPr>
                <w:rFonts w:ascii="Arial" w:hAnsi="Arial" w:cs="Arial"/>
                <w:sz w:val="20"/>
                <w:szCs w:val="20"/>
              </w:rPr>
            </w:pPr>
            <w:r w:rsidRPr="00EE7DBF">
              <w:rPr>
                <w:rFonts w:ascii="Arial" w:hAnsi="Arial" w:cs="Arial"/>
                <w:sz w:val="20"/>
                <w:szCs w:val="20"/>
              </w:rPr>
              <w:t>First payment date:</w:t>
            </w:r>
          </w:p>
        </w:tc>
        <w:tc>
          <w:tcPr>
            <w:tcW w:w="6044" w:type="dxa"/>
            <w:tcBorders>
              <w:left w:val="nil"/>
              <w:bottom w:val="single" w:sz="4" w:space="0" w:color="auto"/>
              <w:right w:val="nil"/>
            </w:tcBorders>
          </w:tcPr>
          <w:p w14:paraId="3DCBE050" w14:textId="77777777" w:rsidR="000365EF" w:rsidRDefault="000365EF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365EF" w14:paraId="7BD33AC1" w14:textId="77777777" w:rsidTr="00A2758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14:paraId="4BCB14D5" w14:textId="194EEDBC" w:rsidR="000365EF" w:rsidRPr="00EE7DBF" w:rsidRDefault="00D64B4D" w:rsidP="2B1C8E2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Re</w:t>
            </w:r>
            <w:r w:rsidR="00EE7DBF" w:rsidRPr="00EE7DBF">
              <w:rPr>
                <w:rFonts w:ascii="Arial" w:hAnsi="Arial" w:cs="Arial"/>
                <w:sz w:val="20"/>
                <w:szCs w:val="20"/>
              </w:rPr>
              <w:t xml:space="preserve">sourcing </w:t>
            </w:r>
            <w:r w:rsidR="005F10BF">
              <w:rPr>
                <w:rFonts w:ascii="Arial" w:hAnsi="Arial" w:cs="Arial"/>
                <w:sz w:val="20"/>
                <w:szCs w:val="20"/>
              </w:rPr>
              <w:t>o</w:t>
            </w:r>
            <w:r w:rsidR="00EE7DBF" w:rsidRPr="00EE7DBF">
              <w:rPr>
                <w:rFonts w:ascii="Arial" w:hAnsi="Arial" w:cs="Arial"/>
                <w:sz w:val="20"/>
                <w:szCs w:val="20"/>
              </w:rPr>
              <w:t>fficer:</w:t>
            </w:r>
          </w:p>
        </w:tc>
        <w:tc>
          <w:tcPr>
            <w:tcW w:w="6044" w:type="dxa"/>
            <w:tcBorders>
              <w:left w:val="nil"/>
              <w:right w:val="nil"/>
            </w:tcBorders>
          </w:tcPr>
          <w:p w14:paraId="48EB095E" w14:textId="77777777" w:rsidR="000365EF" w:rsidRDefault="000365EF" w:rsidP="2B1C8E2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257E19A" w14:textId="77777777" w:rsidR="00191316" w:rsidRDefault="00191316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p w14:paraId="3FC170EB" w14:textId="77777777" w:rsidR="000911EB" w:rsidRDefault="000911EB" w:rsidP="00C47BDB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9"/>
        <w:gridCol w:w="5897"/>
      </w:tblGrid>
      <w:tr w:rsidR="0063090D" w14:paraId="140F19DC" w14:textId="77777777" w:rsidTr="0063090D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5E8DD21" w14:textId="06C7E442" w:rsidR="0063090D" w:rsidRPr="0063090D" w:rsidRDefault="0063090D" w:rsidP="00C47BDB">
            <w:pPr>
              <w:rPr>
                <w:rFonts w:ascii="Arial" w:hAnsi="Arial" w:cs="Arial"/>
                <w:sz w:val="20"/>
                <w:szCs w:val="20"/>
              </w:rPr>
            </w:pPr>
            <w:r w:rsidRPr="0063090D">
              <w:rPr>
                <w:rFonts w:ascii="Arial" w:hAnsi="Arial" w:cs="Arial"/>
                <w:sz w:val="20"/>
                <w:szCs w:val="20"/>
              </w:rPr>
              <w:t>Date of six months employment:</w:t>
            </w:r>
          </w:p>
        </w:tc>
        <w:tc>
          <w:tcPr>
            <w:tcW w:w="5897" w:type="dxa"/>
            <w:tcBorders>
              <w:left w:val="nil"/>
              <w:right w:val="nil"/>
            </w:tcBorders>
          </w:tcPr>
          <w:p w14:paraId="217802C6" w14:textId="77777777" w:rsidR="0063090D" w:rsidRDefault="0063090D" w:rsidP="00C47B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090D" w14:paraId="6AD3DBD8" w14:textId="77777777" w:rsidTr="0063090D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5FBBAE" w14:textId="5EA87F4C" w:rsidR="0063090D" w:rsidRPr="0063090D" w:rsidRDefault="0063090D" w:rsidP="00C47BDB">
            <w:pPr>
              <w:rPr>
                <w:rFonts w:ascii="Arial" w:hAnsi="Arial" w:cs="Arial"/>
                <w:sz w:val="20"/>
                <w:szCs w:val="20"/>
              </w:rPr>
            </w:pPr>
            <w:r w:rsidRPr="0063090D">
              <w:rPr>
                <w:rFonts w:ascii="Arial" w:hAnsi="Arial" w:cs="Arial"/>
                <w:sz w:val="20"/>
                <w:szCs w:val="20"/>
              </w:rPr>
              <w:t>Second payment date:</w:t>
            </w:r>
          </w:p>
        </w:tc>
        <w:tc>
          <w:tcPr>
            <w:tcW w:w="5897" w:type="dxa"/>
            <w:tcBorders>
              <w:left w:val="nil"/>
              <w:right w:val="nil"/>
            </w:tcBorders>
          </w:tcPr>
          <w:p w14:paraId="4DAFC2E0" w14:textId="77777777" w:rsidR="0063090D" w:rsidRDefault="0063090D" w:rsidP="00C47B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090D" w14:paraId="43C2DEC0" w14:textId="77777777" w:rsidTr="0063090D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44200BA" w14:textId="03E2F504" w:rsidR="0063090D" w:rsidRPr="0063090D" w:rsidRDefault="00D64B4D" w:rsidP="00C47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3090D" w:rsidRPr="0063090D">
              <w:rPr>
                <w:rFonts w:ascii="Arial" w:hAnsi="Arial" w:cs="Arial"/>
                <w:sz w:val="20"/>
                <w:szCs w:val="20"/>
              </w:rPr>
              <w:t xml:space="preserve">esourcing </w:t>
            </w:r>
            <w:r w:rsidR="005F10BF">
              <w:rPr>
                <w:rFonts w:ascii="Arial" w:hAnsi="Arial" w:cs="Arial"/>
                <w:sz w:val="20"/>
                <w:szCs w:val="20"/>
              </w:rPr>
              <w:t>o</w:t>
            </w:r>
            <w:r w:rsidR="0063090D" w:rsidRPr="0063090D">
              <w:rPr>
                <w:rFonts w:ascii="Arial" w:hAnsi="Arial" w:cs="Arial"/>
                <w:sz w:val="20"/>
                <w:szCs w:val="20"/>
              </w:rPr>
              <w:t>fficer:</w:t>
            </w:r>
          </w:p>
        </w:tc>
        <w:tc>
          <w:tcPr>
            <w:tcW w:w="5897" w:type="dxa"/>
            <w:tcBorders>
              <w:left w:val="nil"/>
              <w:right w:val="nil"/>
            </w:tcBorders>
          </w:tcPr>
          <w:p w14:paraId="6322A939" w14:textId="77777777" w:rsidR="0063090D" w:rsidRDefault="0063090D" w:rsidP="00C47B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C96DFF" w14:textId="77777777" w:rsidR="00C47BDB" w:rsidRDefault="00C47BDB" w:rsidP="00C47BDB">
      <w:pPr>
        <w:spacing w:after="0"/>
        <w:rPr>
          <w:rFonts w:ascii="Arial" w:hAnsi="Arial" w:cs="Arial"/>
          <w:sz w:val="22"/>
          <w:szCs w:val="22"/>
          <w:lang w:val="en-GB"/>
        </w:rPr>
      </w:pPr>
    </w:p>
    <w:p w14:paraId="06661BFB" w14:textId="77777777" w:rsidR="00C47BDB" w:rsidRPr="00CE563F" w:rsidRDefault="00C47BDB" w:rsidP="2B1C8E27">
      <w:pPr>
        <w:spacing w:after="0"/>
        <w:rPr>
          <w:rFonts w:ascii="Arial" w:hAnsi="Arial" w:cs="Arial"/>
          <w:sz w:val="22"/>
          <w:szCs w:val="22"/>
          <w:lang w:val="en-GB"/>
        </w:rPr>
      </w:pPr>
    </w:p>
    <w:sectPr w:rsidR="00C47BDB" w:rsidRPr="00CE563F" w:rsidSect="000B5A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A6C74" w14:textId="77777777" w:rsidR="00B82573" w:rsidRDefault="00B82573" w:rsidP="00650259">
      <w:pPr>
        <w:spacing w:after="0" w:line="240" w:lineRule="auto"/>
      </w:pPr>
      <w:r>
        <w:separator/>
      </w:r>
    </w:p>
  </w:endnote>
  <w:endnote w:type="continuationSeparator" w:id="0">
    <w:p w14:paraId="4B22869F" w14:textId="77777777" w:rsidR="00B82573" w:rsidRDefault="00B82573" w:rsidP="00650259">
      <w:pPr>
        <w:spacing w:after="0" w:line="240" w:lineRule="auto"/>
      </w:pPr>
      <w:r>
        <w:continuationSeparator/>
      </w:r>
    </w:p>
  </w:endnote>
  <w:endnote w:type="continuationNotice" w:id="1">
    <w:p w14:paraId="5FEB8092" w14:textId="77777777" w:rsidR="00B82573" w:rsidRDefault="00B825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4B8D89-982D-4569-BE4E-414144AD666B}"/>
    <w:embedBold r:id="rId2" w:fontKey="{13A23C23-AF55-4A15-837B-FCFEC283A0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CA77D43-E0AE-4C71-AAF1-00E6654E9776}"/>
    <w:embedBold r:id="rId4" w:fontKey="{0B9C06B0-DEC5-4197-9501-774B95B80807}"/>
    <w:embedItalic r:id="rId5" w:fontKey="{72A3C18F-D759-4C64-9FFF-FAFB481EC0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25BFACA-40FB-41C1-AD1F-A52B467EBA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B129" w14:textId="6F13FB46" w:rsidR="006A7894" w:rsidRDefault="006A7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C9B96E7" wp14:editId="3967404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2545" cy="365760"/>
              <wp:effectExtent l="0" t="0" r="1905" b="0"/>
              <wp:wrapNone/>
              <wp:docPr id="1987572766" name="Text Box 6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7299BA" w14:textId="72802E0A" w:rsidR="006A7894" w:rsidRPr="006A7894" w:rsidRDefault="006A7894" w:rsidP="006A78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78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9B96E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BFC - CONFIDENTIAL" style="position:absolute;margin-left:0;margin-top:0;width:103.35pt;height:28.8pt;z-index:2516582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" filled="f" stroked="f">
              <v:textbox style="mso-fit-shape-to-text:t" inset="20pt,0,0,15pt">
                <w:txbxContent>
                  <w:p w14:paraId="277299BA" w14:textId="72802E0A" w:rsidR="006A7894" w:rsidRPr="006A7894" w:rsidRDefault="006A7894" w:rsidP="006A78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A78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F38E3" w14:textId="130D12D9" w:rsidR="006A7894" w:rsidRDefault="006A7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798C839" wp14:editId="73D95785">
              <wp:simplePos x="914400" y="10280650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2545" cy="365760"/>
              <wp:effectExtent l="0" t="0" r="1905" b="0"/>
              <wp:wrapNone/>
              <wp:docPr id="1684465703" name="Text Box 7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A35F08" w14:textId="0D819A3D" w:rsidR="006A7894" w:rsidRPr="006A7894" w:rsidRDefault="006A7894" w:rsidP="006A78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78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98C83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BFC - CONFIDENTIAL" style="position:absolute;margin-left:0;margin-top:0;width:103.35pt;height:28.8pt;z-index:25165824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" filled="f" stroked="f">
              <v:textbox style="mso-fit-shape-to-text:t" inset="20pt,0,0,15pt">
                <w:txbxContent>
                  <w:p w14:paraId="63A35F08" w14:textId="0D819A3D" w:rsidR="006A7894" w:rsidRPr="006A7894" w:rsidRDefault="006A7894" w:rsidP="006A78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A78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85404" w14:textId="1AC7FED9" w:rsidR="006A7894" w:rsidRDefault="006A7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5887F23" wp14:editId="53B8895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2545" cy="365760"/>
              <wp:effectExtent l="0" t="0" r="1905" b="0"/>
              <wp:wrapNone/>
              <wp:docPr id="531353891" name="Text Box 5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E9DD61" w14:textId="31DE7754" w:rsidR="006A7894" w:rsidRPr="006A7894" w:rsidRDefault="006A7894" w:rsidP="006A78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78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87F2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alt="BFC - CONFIDENTIAL" style="position:absolute;margin-left:0;margin-top:0;width:103.35pt;height:28.8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" filled="f" stroked="f">
              <v:textbox style="mso-fit-shape-to-text:t" inset="20pt,0,0,15pt">
                <w:txbxContent>
                  <w:p w14:paraId="07E9DD61" w14:textId="31DE7754" w:rsidR="006A7894" w:rsidRPr="006A7894" w:rsidRDefault="006A7894" w:rsidP="006A78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A78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8B844" w14:textId="77777777" w:rsidR="00B82573" w:rsidRDefault="00B82573" w:rsidP="00650259">
      <w:pPr>
        <w:spacing w:after="0" w:line="240" w:lineRule="auto"/>
      </w:pPr>
      <w:r>
        <w:separator/>
      </w:r>
    </w:p>
  </w:footnote>
  <w:footnote w:type="continuationSeparator" w:id="0">
    <w:p w14:paraId="5204FE5B" w14:textId="77777777" w:rsidR="00B82573" w:rsidRDefault="00B82573" w:rsidP="00650259">
      <w:pPr>
        <w:spacing w:after="0" w:line="240" w:lineRule="auto"/>
      </w:pPr>
      <w:r>
        <w:continuationSeparator/>
      </w:r>
    </w:p>
  </w:footnote>
  <w:footnote w:type="continuationNotice" w:id="1">
    <w:p w14:paraId="7C70A326" w14:textId="77777777" w:rsidR="00B82573" w:rsidRDefault="00B825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BF672" w14:textId="50B3E034" w:rsidR="006A7894" w:rsidRDefault="006A7894">
    <w:pPr>
      <w:pStyle w:val="Header"/>
    </w:pPr>
    <w:r>
      <mc:AlternateContent>
        <mc:Choice Requires="wps">
          <w:drawing>
            <wp:anchor distT="0" distB="0" distL="0" distR="0" simplePos="0" relativeHeight="251658241" behindDoc="0" locked="0" layoutInCell="1" allowOverlap="1" wp14:anchorId="1FAD18E3" wp14:editId="3E29035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12545" cy="365760"/>
              <wp:effectExtent l="0" t="0" r="1905" b="15240"/>
              <wp:wrapNone/>
              <wp:docPr id="264732332" name="Text Box 3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91B1CC" w14:textId="0D5EB6B4" w:rsidR="006A7894" w:rsidRPr="006A7894" w:rsidRDefault="006A7894" w:rsidP="006A78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78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AD18E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BFC - CONFIDENTIAL" style="position:absolute;margin-left:0;margin-top:0;width:103.35pt;height:28.8pt;z-index:251658241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" filled="f" stroked="f">
              <v:textbox style="mso-fit-shape-to-text:t" inset="20pt,15pt,0,0">
                <w:txbxContent>
                  <w:p w14:paraId="4191B1CC" w14:textId="0D5EB6B4" w:rsidR="006A7894" w:rsidRPr="006A7894" w:rsidRDefault="006A7894" w:rsidP="006A78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A78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0092" w14:textId="21422F51" w:rsidR="00650259" w:rsidRPr="0090596C" w:rsidRDefault="006A7894" w:rsidP="0090596C">
    <w:pPr>
      <w:pStyle w:val="NoSpacing"/>
      <w:spacing w:after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31DF512" wp14:editId="49970F48">
              <wp:simplePos x="91440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1312545" cy="365760"/>
              <wp:effectExtent l="0" t="0" r="1905" b="15240"/>
              <wp:wrapNone/>
              <wp:docPr id="818810520" name="Text Box 4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4F0A54" w14:textId="6C4C0790" w:rsidR="006A7894" w:rsidRPr="006A7894" w:rsidRDefault="006A7894" w:rsidP="006A78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78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1DF51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BFC - CONFIDENTIAL" style="position:absolute;margin-left:0;margin-top:0;width:103.35pt;height:28.8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" filled="f" stroked="f">
              <v:textbox style="mso-fit-shape-to-text:t" inset="20pt,15pt,0,0">
                <w:txbxContent>
                  <w:p w14:paraId="4D4F0A54" w14:textId="6C4C0790" w:rsidR="006A7894" w:rsidRPr="006A7894" w:rsidRDefault="006A7894" w:rsidP="006A78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A78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7F258" w14:textId="0F1BCB97" w:rsidR="006A7894" w:rsidRDefault="006A7894">
    <w:pPr>
      <w:pStyle w:val="Header"/>
    </w:pPr>
    <w:r>
      <mc:AlternateContent>
        <mc:Choice Requires="wps">
          <w:drawing>
            <wp:anchor distT="0" distB="0" distL="0" distR="0" simplePos="0" relativeHeight="251658240" behindDoc="0" locked="0" layoutInCell="1" allowOverlap="1" wp14:anchorId="385E076B" wp14:editId="78A02D9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12545" cy="365760"/>
              <wp:effectExtent l="0" t="0" r="1905" b="15240"/>
              <wp:wrapNone/>
              <wp:docPr id="316776821" name="Text Box 2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01222C" w14:textId="5F88D27E" w:rsidR="006A7894" w:rsidRPr="006A7894" w:rsidRDefault="006A7894" w:rsidP="006A78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78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5E07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alt="BFC - CONFIDENTIAL" style="position:absolute;margin-left:0;margin-top:0;width:103.35pt;height:28.8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" filled="f" stroked="f">
              <v:textbox style="mso-fit-shape-to-text:t" inset="20pt,15pt,0,0">
                <w:txbxContent>
                  <w:p w14:paraId="6D01222C" w14:textId="5F88D27E" w:rsidR="006A7894" w:rsidRPr="006A7894" w:rsidRDefault="006A7894" w:rsidP="006A78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A78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456611"/>
    <w:multiLevelType w:val="hybridMultilevel"/>
    <w:tmpl w:val="653889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55C27"/>
    <w:multiLevelType w:val="hybridMultilevel"/>
    <w:tmpl w:val="653889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23061349">
    <w:abstractNumId w:val="12"/>
  </w:num>
  <w:num w:numId="2" w16cid:durableId="360398742">
    <w:abstractNumId w:val="8"/>
  </w:num>
  <w:num w:numId="3" w16cid:durableId="958141555">
    <w:abstractNumId w:val="17"/>
  </w:num>
  <w:num w:numId="4" w16cid:durableId="1284655657">
    <w:abstractNumId w:val="13"/>
  </w:num>
  <w:num w:numId="5" w16cid:durableId="1224410786">
    <w:abstractNumId w:val="14"/>
  </w:num>
  <w:num w:numId="6" w16cid:durableId="973490636">
    <w:abstractNumId w:val="21"/>
  </w:num>
  <w:num w:numId="7" w16cid:durableId="586228757">
    <w:abstractNumId w:val="7"/>
  </w:num>
  <w:num w:numId="8" w16cid:durableId="857738043">
    <w:abstractNumId w:val="11"/>
  </w:num>
  <w:num w:numId="9" w16cid:durableId="1134641327">
    <w:abstractNumId w:val="19"/>
  </w:num>
  <w:num w:numId="10" w16cid:durableId="760296644">
    <w:abstractNumId w:val="1"/>
  </w:num>
  <w:num w:numId="11" w16cid:durableId="1612858400">
    <w:abstractNumId w:val="6"/>
  </w:num>
  <w:num w:numId="12" w16cid:durableId="1587230960">
    <w:abstractNumId w:val="0"/>
  </w:num>
  <w:num w:numId="13" w16cid:durableId="2100445071">
    <w:abstractNumId w:val="2"/>
  </w:num>
  <w:num w:numId="14" w16cid:durableId="304554423">
    <w:abstractNumId w:val="10"/>
  </w:num>
  <w:num w:numId="15" w16cid:durableId="1811047959">
    <w:abstractNumId w:val="9"/>
  </w:num>
  <w:num w:numId="16" w16cid:durableId="1162282777">
    <w:abstractNumId w:val="18"/>
  </w:num>
  <w:num w:numId="17" w16cid:durableId="943148387">
    <w:abstractNumId w:val="3"/>
  </w:num>
  <w:num w:numId="18" w16cid:durableId="185297228">
    <w:abstractNumId w:val="23"/>
  </w:num>
  <w:num w:numId="19" w16cid:durableId="134688067">
    <w:abstractNumId w:val="20"/>
  </w:num>
  <w:num w:numId="20" w16cid:durableId="1593779040">
    <w:abstractNumId w:val="15"/>
  </w:num>
  <w:num w:numId="21" w16cid:durableId="1137843964">
    <w:abstractNumId w:val="22"/>
  </w:num>
  <w:num w:numId="22" w16cid:durableId="2110854069">
    <w:abstractNumId w:val="5"/>
  </w:num>
  <w:num w:numId="23" w16cid:durableId="2029141470">
    <w:abstractNumId w:val="16"/>
  </w:num>
  <w:num w:numId="24" w16cid:durableId="162916541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/>
  <w:attachedTemplate r:id="rId1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997"/>
    <w:rsid w:val="00017EA5"/>
    <w:rsid w:val="00026A55"/>
    <w:rsid w:val="000365EF"/>
    <w:rsid w:val="00041F15"/>
    <w:rsid w:val="00044D90"/>
    <w:rsid w:val="000456E1"/>
    <w:rsid w:val="00045FCE"/>
    <w:rsid w:val="00052382"/>
    <w:rsid w:val="0006568A"/>
    <w:rsid w:val="00076F0F"/>
    <w:rsid w:val="0007716D"/>
    <w:rsid w:val="00084253"/>
    <w:rsid w:val="000850FD"/>
    <w:rsid w:val="000911EB"/>
    <w:rsid w:val="000A2C08"/>
    <w:rsid w:val="000B1363"/>
    <w:rsid w:val="000B5A06"/>
    <w:rsid w:val="000C1A44"/>
    <w:rsid w:val="000D1D81"/>
    <w:rsid w:val="000D1F49"/>
    <w:rsid w:val="00101D9B"/>
    <w:rsid w:val="001462DA"/>
    <w:rsid w:val="00154B81"/>
    <w:rsid w:val="001727CA"/>
    <w:rsid w:val="00185023"/>
    <w:rsid w:val="00191316"/>
    <w:rsid w:val="001A308B"/>
    <w:rsid w:val="001B0899"/>
    <w:rsid w:val="001B4242"/>
    <w:rsid w:val="001E3618"/>
    <w:rsid w:val="001E670E"/>
    <w:rsid w:val="00236CD6"/>
    <w:rsid w:val="00241E42"/>
    <w:rsid w:val="002552CF"/>
    <w:rsid w:val="002563F6"/>
    <w:rsid w:val="002928D0"/>
    <w:rsid w:val="002B66A2"/>
    <w:rsid w:val="002C56E6"/>
    <w:rsid w:val="002C7D31"/>
    <w:rsid w:val="002D5920"/>
    <w:rsid w:val="002E1803"/>
    <w:rsid w:val="00332A8F"/>
    <w:rsid w:val="0034172B"/>
    <w:rsid w:val="00346140"/>
    <w:rsid w:val="00352483"/>
    <w:rsid w:val="00356159"/>
    <w:rsid w:val="00361E11"/>
    <w:rsid w:val="003802BB"/>
    <w:rsid w:val="003A2D3E"/>
    <w:rsid w:val="003A7A19"/>
    <w:rsid w:val="003B4744"/>
    <w:rsid w:val="003F0847"/>
    <w:rsid w:val="0040090B"/>
    <w:rsid w:val="004173A0"/>
    <w:rsid w:val="00454F89"/>
    <w:rsid w:val="004557E5"/>
    <w:rsid w:val="0046302A"/>
    <w:rsid w:val="004649F5"/>
    <w:rsid w:val="00487D2D"/>
    <w:rsid w:val="00495C46"/>
    <w:rsid w:val="004D5D62"/>
    <w:rsid w:val="004E5CD8"/>
    <w:rsid w:val="005112D0"/>
    <w:rsid w:val="00512C9D"/>
    <w:rsid w:val="0054681A"/>
    <w:rsid w:val="005477F3"/>
    <w:rsid w:val="00553C27"/>
    <w:rsid w:val="00577E06"/>
    <w:rsid w:val="00590C78"/>
    <w:rsid w:val="005A3BF7"/>
    <w:rsid w:val="005B4BA0"/>
    <w:rsid w:val="005F10BF"/>
    <w:rsid w:val="005F2035"/>
    <w:rsid w:val="005F26A9"/>
    <w:rsid w:val="005F7990"/>
    <w:rsid w:val="00606B8F"/>
    <w:rsid w:val="00611997"/>
    <w:rsid w:val="0063090D"/>
    <w:rsid w:val="0063739C"/>
    <w:rsid w:val="0064055C"/>
    <w:rsid w:val="00650259"/>
    <w:rsid w:val="00662221"/>
    <w:rsid w:val="00696F4E"/>
    <w:rsid w:val="006A27BE"/>
    <w:rsid w:val="006A67F5"/>
    <w:rsid w:val="006A7894"/>
    <w:rsid w:val="006B5F65"/>
    <w:rsid w:val="006D1950"/>
    <w:rsid w:val="006D20CE"/>
    <w:rsid w:val="006F7363"/>
    <w:rsid w:val="007110D5"/>
    <w:rsid w:val="007178DF"/>
    <w:rsid w:val="00733AED"/>
    <w:rsid w:val="007548BF"/>
    <w:rsid w:val="00765523"/>
    <w:rsid w:val="00770F25"/>
    <w:rsid w:val="0078166E"/>
    <w:rsid w:val="007835E0"/>
    <w:rsid w:val="007959B4"/>
    <w:rsid w:val="007A31D3"/>
    <w:rsid w:val="007A35A8"/>
    <w:rsid w:val="007B0A85"/>
    <w:rsid w:val="007B6351"/>
    <w:rsid w:val="007C07E3"/>
    <w:rsid w:val="007C6A52"/>
    <w:rsid w:val="007E294F"/>
    <w:rsid w:val="007F7B5D"/>
    <w:rsid w:val="008035AF"/>
    <w:rsid w:val="008203B9"/>
    <w:rsid w:val="0082043E"/>
    <w:rsid w:val="00836129"/>
    <w:rsid w:val="0086616C"/>
    <w:rsid w:val="008A153F"/>
    <w:rsid w:val="008A2416"/>
    <w:rsid w:val="008E203A"/>
    <w:rsid w:val="009029D3"/>
    <w:rsid w:val="0090596C"/>
    <w:rsid w:val="00907937"/>
    <w:rsid w:val="0091229C"/>
    <w:rsid w:val="0092063F"/>
    <w:rsid w:val="00940E73"/>
    <w:rsid w:val="0095188B"/>
    <w:rsid w:val="00957B62"/>
    <w:rsid w:val="009601F9"/>
    <w:rsid w:val="0098597D"/>
    <w:rsid w:val="00994967"/>
    <w:rsid w:val="009E5C4D"/>
    <w:rsid w:val="009F619A"/>
    <w:rsid w:val="009F6DDE"/>
    <w:rsid w:val="00A2758D"/>
    <w:rsid w:val="00A370A8"/>
    <w:rsid w:val="00A86879"/>
    <w:rsid w:val="00AF59F5"/>
    <w:rsid w:val="00B04E05"/>
    <w:rsid w:val="00B258DC"/>
    <w:rsid w:val="00B66508"/>
    <w:rsid w:val="00B821D1"/>
    <w:rsid w:val="00B82573"/>
    <w:rsid w:val="00BB528E"/>
    <w:rsid w:val="00BB6949"/>
    <w:rsid w:val="00BD42F7"/>
    <w:rsid w:val="00BD4753"/>
    <w:rsid w:val="00BD5CB1"/>
    <w:rsid w:val="00BE0AD7"/>
    <w:rsid w:val="00BE131D"/>
    <w:rsid w:val="00BE62EE"/>
    <w:rsid w:val="00C003BA"/>
    <w:rsid w:val="00C46878"/>
    <w:rsid w:val="00C47BDB"/>
    <w:rsid w:val="00C50B4B"/>
    <w:rsid w:val="00C87FF2"/>
    <w:rsid w:val="00CA0331"/>
    <w:rsid w:val="00CB27C4"/>
    <w:rsid w:val="00CB4A51"/>
    <w:rsid w:val="00CD4532"/>
    <w:rsid w:val="00CD47B0"/>
    <w:rsid w:val="00CD70CE"/>
    <w:rsid w:val="00CE12A2"/>
    <w:rsid w:val="00CE563F"/>
    <w:rsid w:val="00CE6104"/>
    <w:rsid w:val="00CE7918"/>
    <w:rsid w:val="00D16163"/>
    <w:rsid w:val="00D21332"/>
    <w:rsid w:val="00D35E00"/>
    <w:rsid w:val="00D4449D"/>
    <w:rsid w:val="00D60DDE"/>
    <w:rsid w:val="00D62810"/>
    <w:rsid w:val="00D64B4D"/>
    <w:rsid w:val="00D7087A"/>
    <w:rsid w:val="00D800C3"/>
    <w:rsid w:val="00DA5F41"/>
    <w:rsid w:val="00DB3FAD"/>
    <w:rsid w:val="00DC00CC"/>
    <w:rsid w:val="00DD29A1"/>
    <w:rsid w:val="00DE304A"/>
    <w:rsid w:val="00DF5143"/>
    <w:rsid w:val="00E139C4"/>
    <w:rsid w:val="00E16C84"/>
    <w:rsid w:val="00E16D25"/>
    <w:rsid w:val="00E24619"/>
    <w:rsid w:val="00E427CE"/>
    <w:rsid w:val="00E44D67"/>
    <w:rsid w:val="00E47B32"/>
    <w:rsid w:val="00E535AC"/>
    <w:rsid w:val="00E61C09"/>
    <w:rsid w:val="00E677FE"/>
    <w:rsid w:val="00EB3B58"/>
    <w:rsid w:val="00EC3BF2"/>
    <w:rsid w:val="00EC7359"/>
    <w:rsid w:val="00ED7D6B"/>
    <w:rsid w:val="00EE3054"/>
    <w:rsid w:val="00EE7DBF"/>
    <w:rsid w:val="00EF1B77"/>
    <w:rsid w:val="00F00606"/>
    <w:rsid w:val="00F01256"/>
    <w:rsid w:val="00F148B4"/>
    <w:rsid w:val="00F32356"/>
    <w:rsid w:val="00F46D1D"/>
    <w:rsid w:val="00F52451"/>
    <w:rsid w:val="00F7400E"/>
    <w:rsid w:val="00F86DD4"/>
    <w:rsid w:val="00FC7475"/>
    <w:rsid w:val="00FD1F81"/>
    <w:rsid w:val="00FE78A0"/>
    <w:rsid w:val="00FF247D"/>
    <w:rsid w:val="013D4B45"/>
    <w:rsid w:val="0674BB08"/>
    <w:rsid w:val="0A04B541"/>
    <w:rsid w:val="13552DD7"/>
    <w:rsid w:val="1B6507E9"/>
    <w:rsid w:val="1EDFA9F0"/>
    <w:rsid w:val="2B1C8E27"/>
    <w:rsid w:val="2D0FCFAB"/>
    <w:rsid w:val="307C50DD"/>
    <w:rsid w:val="31457C5B"/>
    <w:rsid w:val="33B6D0A1"/>
    <w:rsid w:val="39ADE1C4"/>
    <w:rsid w:val="3CE71980"/>
    <w:rsid w:val="4E6DCF2A"/>
    <w:rsid w:val="5186D72F"/>
    <w:rsid w:val="5C3131F6"/>
    <w:rsid w:val="6142A630"/>
    <w:rsid w:val="6314D305"/>
    <w:rsid w:val="6D5447D4"/>
    <w:rsid w:val="7AFA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48595"/>
  <w15:chartTrackingRefBased/>
  <w15:docId w15:val="{75216A7C-7279-4377-8706-543A3B477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DE304A"/>
  </w:style>
  <w:style w:type="paragraph" w:styleId="Heading1">
    <w:name w:val="heading 1"/>
    <w:basedOn w:val="Normal"/>
    <w:link w:val="Heading1Char"/>
    <w:uiPriority w:val="1"/>
    <w:qFormat/>
    <w:rsid w:val="00C50B4B"/>
    <w:pPr>
      <w:spacing w:before="60" w:after="60" w:line="240" w:lineRule="auto"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50B4B"/>
    <w:rPr>
      <w:rFonts w:ascii="Arial" w:hAnsi="Arial"/>
      <w:b/>
      <w:sz w:val="3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CA033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95188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405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fea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d9b6ac-e0d3-4e2d-bd91-691b31db5bbb" xsi:nil="true"/>
    <lcf76f155ced4ddcb4097134ff3c332f xmlns="7df24519-e04d-42bd-8058-c62c8924f36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F4FAF0C5C67448D7470D0A197595D" ma:contentTypeVersion="17" ma:contentTypeDescription="Create a new document." ma:contentTypeScope="" ma:versionID="5bb753eb48ffe952c079791913d083b8">
  <xsd:schema xmlns:xsd="http://www.w3.org/2001/XMLSchema" xmlns:xs="http://www.w3.org/2001/XMLSchema" xmlns:p="http://schemas.microsoft.com/office/2006/metadata/properties" xmlns:ns2="7df24519-e04d-42bd-8058-c62c8924f363" xmlns:ns3="937efe1e-39c1-4f07-8249-1f52f49418b1" xmlns:ns4="dad9b6ac-e0d3-4e2d-bd91-691b31db5bbb" targetNamespace="http://schemas.microsoft.com/office/2006/metadata/properties" ma:root="true" ma:fieldsID="c9a8516d5c1d930e60d32ac4d48d0584" ns2:_="" ns3:_="" ns4:_="">
    <xsd:import namespace="7df24519-e04d-42bd-8058-c62c8924f363"/>
    <xsd:import namespace="937efe1e-39c1-4f07-8249-1f52f49418b1"/>
    <xsd:import namespace="dad9b6ac-e0d3-4e2d-bd91-691b31db5b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24519-e04d-42bd-8058-c62c8924f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272ab1a-0e6e-4bdc-a9fc-65a848ae05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efe1e-39c1-4f07-8249-1f52f4941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9b6ac-e0d3-4e2d-bd91-691b31db5bbb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8c04791-3ddd-4b6f-bc2f-562c7b3df50b}" ma:internalName="TaxCatchAll" ma:showField="CatchAllData" ma:web="dad9b6ac-e0d3-4e2d-bd91-691b31db5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dad9b6ac-e0d3-4e2d-bd91-691b31db5bbb"/>
    <ds:schemaRef ds:uri="7df24519-e04d-42bd-8058-c62c8924f363"/>
  </ds:schemaRefs>
</ds:datastoreItem>
</file>

<file path=customXml/itemProps2.xml><?xml version="1.0" encoding="utf-8"?>
<ds:datastoreItem xmlns:ds="http://schemas.openxmlformats.org/officeDocument/2006/customXml" ds:itemID="{44A5BAA0-68C6-442E-B313-CDF595049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f24519-e04d-42bd-8058-c62c8924f363"/>
    <ds:schemaRef ds:uri="937efe1e-39c1-4f07-8249-1f52f49418b1"/>
    <ds:schemaRef ds:uri="dad9b6ac-e0d3-4e2d-bd91-691b31db5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73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Links>
    <vt:vector size="6" baseType="variant">
      <vt:variant>
        <vt:i4>6357075</vt:i4>
      </vt:variant>
      <vt:variant>
        <vt:i4>0</vt:i4>
      </vt:variant>
      <vt:variant>
        <vt:i4>0</vt:i4>
      </vt:variant>
      <vt:variant>
        <vt:i4>5</vt:i4>
      </vt:variant>
      <vt:variant>
        <vt:lpwstr>mailto:Recruitment@bracknell-forest.gov.uk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referral form</dc:title>
  <dc:subject/>
  <dc:creator>Emma Fearn</dc:creator>
  <cp:keywords/>
  <dc:description/>
  <cp:lastModifiedBy>Maria Rosenquist</cp:lastModifiedBy>
  <cp:revision>65</cp:revision>
  <dcterms:created xsi:type="dcterms:W3CDTF">2025-03-11T14:13:00Z</dcterms:created>
  <dcterms:modified xsi:type="dcterms:W3CDTF">2025-04-03T12:14:00Z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0x010100B0BF4FAF0C5C67448D7470D0A197595D</vt:lpwstr>
  </property>
  <property fmtid="{D5CDD505-2E9C-101B-9397-08002B2CF9AE}" pid="3" name="ClassificationContentMarkingHeaderShapeIds">
    <vt:lpwstr>12e1a175,fc77eac,30ce0e98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BFC - CONFIDENTIAL</vt:lpwstr>
  </property>
  <property fmtid="{D5CDD505-2E9C-101B-9397-08002B2CF9AE}" pid="6" name="ClassificationContentMarkingFooterShapeIds">
    <vt:lpwstr>1fabd123,7677f41e,6466e827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BFC - CONFIDENTIAL</vt:lpwstr>
  </property>
  <property fmtid="{D5CDD505-2E9C-101B-9397-08002B2CF9AE}" pid="9" name="MSIP_Label_752c53bb-e198-4998-b441-8a733e595363_Enabled">
    <vt:lpwstr>true</vt:lpwstr>
  </property>
  <property fmtid="{D5CDD505-2E9C-101B-9397-08002B2CF9AE}" pid="10" name="MSIP_Label_752c53bb-e198-4998-b441-8a733e595363_SetDate">
    <vt:lpwstr>2025-02-14T14:33:54Z</vt:lpwstr>
  </property>
  <property fmtid="{D5CDD505-2E9C-101B-9397-08002B2CF9AE}" pid="11" name="MSIP_Label_752c53bb-e198-4998-b441-8a733e595363_Method">
    <vt:lpwstr>Standard</vt:lpwstr>
  </property>
  <property fmtid="{D5CDD505-2E9C-101B-9397-08002B2CF9AE}" pid="12" name="MSIP_Label_752c53bb-e198-4998-b441-8a733e595363_Name">
    <vt:lpwstr>BFC - Internal</vt:lpwstr>
  </property>
  <property fmtid="{D5CDD505-2E9C-101B-9397-08002B2CF9AE}" pid="13" name="MSIP_Label_752c53bb-e198-4998-b441-8a733e595363_SiteId">
    <vt:lpwstr>f54c93b7-0883-478f-bf3d-56e09b7ca0b7</vt:lpwstr>
  </property>
  <property fmtid="{D5CDD505-2E9C-101B-9397-08002B2CF9AE}" pid="14" name="MSIP_Label_752c53bb-e198-4998-b441-8a733e595363_ActionId">
    <vt:lpwstr>d7a96036-da63-46c1-8663-a793d13dcaa9</vt:lpwstr>
  </property>
  <property fmtid="{D5CDD505-2E9C-101B-9397-08002B2CF9AE}" pid="15" name="MSIP_Label_752c53bb-e198-4998-b441-8a733e595363_ContentBits">
    <vt:lpwstr>3</vt:lpwstr>
  </property>
  <property fmtid="{D5CDD505-2E9C-101B-9397-08002B2CF9AE}" pid="16" name="MediaServiceImageTags">
    <vt:lpwstr/>
  </property>
</Properties>
</file>